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0BA6" w:rsidRDefault="006F0BA6" w:rsidP="006F0BA6">
      <w:pPr>
        <w:pStyle w:val="Geenafstand"/>
        <w:jc w:val="center"/>
      </w:pPr>
      <w:r>
        <w:rPr>
          <w:noProof/>
          <w:lang w:eastAsia="nl-NL"/>
        </w:rPr>
        <w:drawing>
          <wp:inline distT="0" distB="0" distL="0" distR="0" wp14:anchorId="7165DE9A" wp14:editId="6C199EDF">
            <wp:extent cx="3639185" cy="1873250"/>
            <wp:effectExtent l="0" t="0" r="0" b="0"/>
            <wp:docPr id="1" name="Afbeelding 1" descr="N:\Zonnehof\Docenten\LEERLINGENRAAD\afbeelding leerlingenraad.png"/>
            <wp:cNvGraphicFramePr/>
            <a:graphic xmlns:a="http://schemas.openxmlformats.org/drawingml/2006/main">
              <a:graphicData uri="http://schemas.openxmlformats.org/drawingml/2006/picture">
                <pic:pic xmlns:pic="http://schemas.openxmlformats.org/drawingml/2006/picture">
                  <pic:nvPicPr>
                    <pic:cNvPr id="1" name="Afbeelding 1" descr="N:\Zonnehof\Docenten\LEERLINGENRAAD\afbeelding leerlingenraad.png"/>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639185" cy="1873250"/>
                    </a:xfrm>
                    <a:prstGeom prst="rect">
                      <a:avLst/>
                    </a:prstGeom>
                    <a:noFill/>
                    <a:ln>
                      <a:noFill/>
                    </a:ln>
                  </pic:spPr>
                </pic:pic>
              </a:graphicData>
            </a:graphic>
          </wp:inline>
        </w:drawing>
      </w:r>
    </w:p>
    <w:p w:rsidR="006F0BA6" w:rsidRDefault="006F0BA6" w:rsidP="006F0BA6"/>
    <w:p w:rsidR="006F0BA6" w:rsidRDefault="006F0BA6" w:rsidP="006F0BA6"/>
    <w:p w:rsidR="006F0BA6" w:rsidRDefault="006F0BA6" w:rsidP="006F0BA6"/>
    <w:p w:rsidR="006F0BA6" w:rsidRDefault="006F0BA6" w:rsidP="006F0BA6">
      <w:r>
        <w:t xml:space="preserve">Verslag </w:t>
      </w:r>
      <w:r>
        <w:t xml:space="preserve"> leerlingenraad donderdag 15 december</w:t>
      </w:r>
    </w:p>
    <w:p w:rsidR="006F0BA6" w:rsidRDefault="006F0BA6" w:rsidP="006F0BA6">
      <w:pPr>
        <w:pStyle w:val="Geenafstand"/>
      </w:pPr>
      <w:r>
        <w:t>Aanwezig: Julia en Niek groep 5</w:t>
      </w:r>
    </w:p>
    <w:p w:rsidR="006F0BA6" w:rsidRDefault="006F0BA6" w:rsidP="006F0BA6">
      <w:pPr>
        <w:pStyle w:val="Geenafstand"/>
      </w:pPr>
      <w:r>
        <w:t xml:space="preserve">                    Janne en Niels groep 6</w:t>
      </w:r>
    </w:p>
    <w:p w:rsidR="006F0BA6" w:rsidRDefault="006F0BA6" w:rsidP="006F0BA6">
      <w:pPr>
        <w:pStyle w:val="Geenafstand"/>
      </w:pPr>
      <w:r>
        <w:tab/>
        <w:t xml:space="preserve">     Eva en Thuur groep 7</w:t>
      </w:r>
    </w:p>
    <w:p w:rsidR="006F0BA6" w:rsidRDefault="006F0BA6" w:rsidP="006F0BA6">
      <w:pPr>
        <w:pStyle w:val="Geenafstand"/>
      </w:pPr>
      <w:r>
        <w:tab/>
        <w:t xml:space="preserve">     Menno en Mirthe groep 8</w:t>
      </w:r>
    </w:p>
    <w:p w:rsidR="006F0BA6" w:rsidRDefault="006F0BA6" w:rsidP="006F0BA6">
      <w:pPr>
        <w:pStyle w:val="Geenafstand"/>
      </w:pPr>
      <w:r>
        <w:t xml:space="preserve">                   Juf Karin</w:t>
      </w:r>
    </w:p>
    <w:p w:rsidR="006F0BA6" w:rsidRDefault="006F0BA6" w:rsidP="006F0BA6"/>
    <w:p w:rsidR="006F0BA6" w:rsidRDefault="006F0BA6" w:rsidP="006F0BA6">
      <w:pPr>
        <w:pStyle w:val="Lijstalinea"/>
        <w:numPr>
          <w:ilvl w:val="0"/>
          <w:numId w:val="1"/>
        </w:numPr>
      </w:pPr>
      <w:r>
        <w:t>Thuur notuleert vandaag</w:t>
      </w:r>
    </w:p>
    <w:p w:rsidR="006F0BA6" w:rsidRDefault="006F0BA6" w:rsidP="006F0BA6">
      <w:pPr>
        <w:pStyle w:val="Lijstalinea"/>
        <w:numPr>
          <w:ilvl w:val="0"/>
          <w:numId w:val="1"/>
        </w:numPr>
      </w:pPr>
      <w:r>
        <w:t>De</w:t>
      </w:r>
      <w:r>
        <w:t xml:space="preserve"> notulen van 11 oktober 2016</w:t>
      </w:r>
      <w:r>
        <w:t xml:space="preserve"> worden goedgekeurd</w:t>
      </w:r>
    </w:p>
    <w:p w:rsidR="006F0BA6" w:rsidRDefault="006F0BA6" w:rsidP="006F0BA6">
      <w:pPr>
        <w:pStyle w:val="Lijstalinea"/>
        <w:numPr>
          <w:ilvl w:val="0"/>
          <w:numId w:val="1"/>
        </w:numPr>
      </w:pPr>
      <w:r>
        <w:t>De n</w:t>
      </w:r>
      <w:r>
        <w:t xml:space="preserve">ieuwe spullen </w:t>
      </w:r>
      <w:r>
        <w:t>voor de speelplaats bevallen goed. De leerlingenraad geeft aan dat er niet zuinig wordt omgegaan met deze spullen.  Leerlingen gaan proberen om elkaar ook aan te spreken op juist gebruik van deze spullen</w:t>
      </w:r>
    </w:p>
    <w:p w:rsidR="006F0BA6" w:rsidRDefault="006F0BA6" w:rsidP="006F0BA6">
      <w:pPr>
        <w:pStyle w:val="Lijstalinea"/>
        <w:numPr>
          <w:ilvl w:val="0"/>
          <w:numId w:val="1"/>
        </w:numPr>
      </w:pPr>
      <w:r>
        <w:t xml:space="preserve"> </w:t>
      </w:r>
      <w:r>
        <w:t>Menno en Janne gaan een stukje schrijven voor het Zonnetje als bedankje voor de spullen die we hebb</w:t>
      </w:r>
      <w:r w:rsidR="000E1D58">
        <w:t>en mogen aanschaffen van de OVL</w:t>
      </w:r>
    </w:p>
    <w:p w:rsidR="006F0BA6" w:rsidRDefault="006F0BA6" w:rsidP="006F0BA6">
      <w:pPr>
        <w:pStyle w:val="Lijstalinea"/>
        <w:numPr>
          <w:ilvl w:val="0"/>
          <w:numId w:val="1"/>
        </w:numPr>
      </w:pPr>
      <w:r>
        <w:t>Eva geeft aan dat de</w:t>
      </w:r>
      <w:r>
        <w:t xml:space="preserve"> prullenbak </w:t>
      </w:r>
      <w:r>
        <w:t xml:space="preserve">( </w:t>
      </w:r>
      <w:r>
        <w:t>bij de gang waar we naar buiten gaan</w:t>
      </w:r>
      <w:r>
        <w:t>) op vrijdag bomvol zit. Zij vraagt of er nog een prullenbak bij kan komen</w:t>
      </w:r>
      <w:r>
        <w:t xml:space="preserve">. </w:t>
      </w:r>
      <w:r>
        <w:t xml:space="preserve"> Samen bekijken we andere oplossingen. Leerlingenraad stelt voor dat de prullenbak nu tweemaal per week wordt geleegd. </w:t>
      </w:r>
      <w:r w:rsidR="000E1D58">
        <w:t xml:space="preserve">Eva bespreekt dit ook met Gitte. </w:t>
      </w:r>
      <w:r>
        <w:t>Volgende keer bekijkt de leerlingenraad hoe dit werkt.</w:t>
      </w:r>
    </w:p>
    <w:p w:rsidR="000E1D58" w:rsidRDefault="006F0BA6" w:rsidP="000E1D58">
      <w:pPr>
        <w:pStyle w:val="Lijstalinea"/>
        <w:numPr>
          <w:ilvl w:val="0"/>
          <w:numId w:val="1"/>
        </w:numPr>
      </w:pPr>
      <w:r>
        <w:t>Timo vraag of er meer</w:t>
      </w:r>
      <w:r>
        <w:t xml:space="preserve"> dyslexie vriendelijke boeken </w:t>
      </w:r>
      <w:r>
        <w:t xml:space="preserve">kunnen worden aangeschaft. Leerlingenraad stelt voor dat Timo en Niels een brief schrijven aan mevrouw Toos van de bibliotheek met deze vraag. </w:t>
      </w:r>
      <w:r w:rsidR="000E1D58">
        <w:t xml:space="preserve"> Leerlingenraad geeft aan dat kinderen ook altijd boeken van thuis of andere bieb mogen meebrengen en hier op school in lezen.</w:t>
      </w:r>
    </w:p>
    <w:p w:rsidR="006F0BA6" w:rsidRDefault="000E1D58" w:rsidP="006F0BA6">
      <w:pPr>
        <w:pStyle w:val="Lijstalinea"/>
        <w:numPr>
          <w:ilvl w:val="0"/>
          <w:numId w:val="1"/>
        </w:numPr>
      </w:pPr>
      <w:r>
        <w:t>Renske vraagt of de  ideeën bus op de juiste plek staat? De leerlingenraad vindt de huidige plek prima. Eva vertelt dit tegen Renske.</w:t>
      </w:r>
    </w:p>
    <w:p w:rsidR="006F0BA6" w:rsidRDefault="000E1D58" w:rsidP="006F0BA6">
      <w:pPr>
        <w:pStyle w:val="Lijstalinea"/>
        <w:numPr>
          <w:ilvl w:val="0"/>
          <w:numId w:val="1"/>
        </w:numPr>
      </w:pPr>
      <w:r>
        <w:t>Cas vraagt of er n</w:t>
      </w:r>
      <w:r w:rsidR="006F0BA6">
        <w:t xml:space="preserve">ieuwe stoelen bij de computer </w:t>
      </w:r>
      <w:r>
        <w:t>kunnen komen. Deze nieuwe stoelen zijn inmiddels aangeschaft.</w:t>
      </w:r>
    </w:p>
    <w:p w:rsidR="006F0BA6" w:rsidRDefault="000E1D58" w:rsidP="006F0BA6">
      <w:pPr>
        <w:pStyle w:val="Lijstalinea"/>
        <w:numPr>
          <w:ilvl w:val="0"/>
          <w:numId w:val="1"/>
        </w:numPr>
      </w:pPr>
      <w:r>
        <w:t>De leerlingenraad geeft aan dat de pleinwacht door groep 7 en 8 prima verloopt.</w:t>
      </w:r>
    </w:p>
    <w:p w:rsidR="006F0BA6" w:rsidRDefault="000E1D58" w:rsidP="000F53AE">
      <w:pPr>
        <w:pStyle w:val="Lijstalinea"/>
        <w:numPr>
          <w:ilvl w:val="0"/>
          <w:numId w:val="1"/>
        </w:numPr>
      </w:pPr>
      <w:r>
        <w:t>De volgende vergadering is op donderdag 30 maart van 11.00 tot 12.00 uur.</w:t>
      </w:r>
      <w:bookmarkStart w:id="0" w:name="_GoBack"/>
      <w:bookmarkEnd w:id="0"/>
    </w:p>
    <w:p w:rsidR="006F0BA6" w:rsidRDefault="006F0BA6" w:rsidP="006F0BA6"/>
    <w:p w:rsidR="006F0BA6" w:rsidRDefault="006F0BA6" w:rsidP="006F0BA6"/>
    <w:p w:rsidR="008E2650" w:rsidRDefault="008E2650"/>
    <w:sectPr w:rsidR="008E265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914C8C"/>
    <w:multiLevelType w:val="hybridMultilevel"/>
    <w:tmpl w:val="A778120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3EAB688A"/>
    <w:multiLevelType w:val="hybridMultilevel"/>
    <w:tmpl w:val="792ABF9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0BA6"/>
    <w:rsid w:val="000E1D58"/>
    <w:rsid w:val="000F53AE"/>
    <w:rsid w:val="006F0BA6"/>
    <w:rsid w:val="008E265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6F0BA6"/>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6F0BA6"/>
    <w:pPr>
      <w:spacing w:after="0" w:line="240" w:lineRule="auto"/>
    </w:pPr>
  </w:style>
  <w:style w:type="paragraph" w:styleId="Lijstalinea">
    <w:name w:val="List Paragraph"/>
    <w:basedOn w:val="Standaard"/>
    <w:uiPriority w:val="34"/>
    <w:qFormat/>
    <w:rsid w:val="006F0BA6"/>
    <w:pPr>
      <w:ind w:left="720"/>
      <w:contextualSpacing/>
    </w:pPr>
  </w:style>
  <w:style w:type="paragraph" w:styleId="Ballontekst">
    <w:name w:val="Balloon Text"/>
    <w:basedOn w:val="Standaard"/>
    <w:link w:val="BallontekstChar"/>
    <w:uiPriority w:val="99"/>
    <w:semiHidden/>
    <w:unhideWhenUsed/>
    <w:rsid w:val="006F0BA6"/>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6F0BA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6F0BA6"/>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6F0BA6"/>
    <w:pPr>
      <w:spacing w:after="0" w:line="240" w:lineRule="auto"/>
    </w:pPr>
  </w:style>
  <w:style w:type="paragraph" w:styleId="Lijstalinea">
    <w:name w:val="List Paragraph"/>
    <w:basedOn w:val="Standaard"/>
    <w:uiPriority w:val="34"/>
    <w:qFormat/>
    <w:rsid w:val="006F0BA6"/>
    <w:pPr>
      <w:ind w:left="720"/>
      <w:contextualSpacing/>
    </w:pPr>
  </w:style>
  <w:style w:type="paragraph" w:styleId="Ballontekst">
    <w:name w:val="Balloon Text"/>
    <w:basedOn w:val="Standaard"/>
    <w:link w:val="BallontekstChar"/>
    <w:uiPriority w:val="99"/>
    <w:semiHidden/>
    <w:unhideWhenUsed/>
    <w:rsid w:val="006F0BA6"/>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6F0BA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12144DF7.dotm</Template>
  <TotalTime>23</TotalTime>
  <Pages>2</Pages>
  <Words>264</Words>
  <Characters>1452</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Systeembeheer</Company>
  <LinksUpToDate>false</LinksUpToDate>
  <CharactersWithSpaces>1713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Schoor, van de, Karin</dc:creator>
  <cp:lastModifiedBy>Schoor, van de, Karin</cp:lastModifiedBy>
  <cp:revision>2</cp:revision>
  <cp:lastPrinted>2017-01-19T13:07:00Z</cp:lastPrinted>
  <dcterms:created xsi:type="dcterms:W3CDTF">2017-01-19T12:47:00Z</dcterms:created>
  <dcterms:modified xsi:type="dcterms:W3CDTF">2017-01-19T13:10:00Z</dcterms:modified>
</cp:coreProperties>
</file>