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650" w:rsidRDefault="003E0605" w:rsidP="003E0605">
      <w:pPr>
        <w:pStyle w:val="Geenafstand"/>
        <w:jc w:val="center"/>
      </w:pPr>
      <w:bookmarkStart w:id="0" w:name="_GoBack"/>
      <w:bookmarkEnd w:id="0"/>
      <w:r>
        <w:rPr>
          <w:noProof/>
          <w:lang w:eastAsia="nl-NL"/>
        </w:rPr>
        <w:drawing>
          <wp:inline distT="0" distB="0" distL="0" distR="0" wp14:anchorId="20FA31C7" wp14:editId="39546760">
            <wp:extent cx="3639787" cy="1873706"/>
            <wp:effectExtent l="0" t="0" r="0" b="0"/>
            <wp:docPr id="1" name="Afbeelding 1" descr="N:\Zonnehof\Docenten\LEERLINGENRAAD\afbeelding leerlingenra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Zonnehof\Docenten\LEERLINGENRAAD\afbeelding leerlingenraad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516" cy="18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0605" w:rsidRDefault="003E0605" w:rsidP="003E0605">
      <w:pPr>
        <w:pStyle w:val="Geenafstand"/>
        <w:jc w:val="center"/>
      </w:pPr>
    </w:p>
    <w:p w:rsidR="003E0605" w:rsidRDefault="003E0605" w:rsidP="003E0605">
      <w:pPr>
        <w:pStyle w:val="Lijstalinea"/>
      </w:pPr>
      <w:r>
        <w:t>Verslag derde leerlingenraad schooljaar 2015-2016 op 17 maart</w:t>
      </w:r>
    </w:p>
    <w:p w:rsidR="003E0605" w:rsidRDefault="003E0605" w:rsidP="003E0605">
      <w:r>
        <w:t>Aanwezig: Renske, Sven, Tom, Mick, Marit, Isa, Jur, Siem en juf Karin</w:t>
      </w:r>
    </w:p>
    <w:p w:rsidR="003E0605" w:rsidRDefault="003E0605" w:rsidP="003E0605"/>
    <w:p w:rsidR="003E0605" w:rsidRDefault="00F5358C" w:rsidP="00035475">
      <w:pPr>
        <w:ind w:left="708" w:hanging="708"/>
      </w:pPr>
      <w:r>
        <w:t>1.</w:t>
      </w:r>
      <w:r w:rsidR="00035475">
        <w:tab/>
      </w:r>
      <w:r>
        <w:t xml:space="preserve"> De leerlingenraad wil de </w:t>
      </w:r>
      <w:r w:rsidR="003E0605">
        <w:t>pyjamadag</w:t>
      </w:r>
      <w:r w:rsidR="005D74C2">
        <w:t xml:space="preserve"> liefst gekoppeld aan</w:t>
      </w:r>
      <w:r>
        <w:t xml:space="preserve"> de kinderboeken</w:t>
      </w:r>
      <w:r w:rsidR="003E0605">
        <w:t xml:space="preserve">week of </w:t>
      </w:r>
      <w:r w:rsidR="0045149A">
        <w:t>aan</w:t>
      </w:r>
      <w:r>
        <w:t xml:space="preserve"> het nationaal</w:t>
      </w:r>
      <w:r w:rsidR="003E0605">
        <w:t xml:space="preserve"> schoolontbijt</w:t>
      </w:r>
      <w:r>
        <w:t xml:space="preserve"> (als we hieraan deelnemen in schooljaar 2016-2017)</w:t>
      </w:r>
      <w:r w:rsidR="003E0605">
        <w:t>.</w:t>
      </w:r>
    </w:p>
    <w:p w:rsidR="00F5358C" w:rsidRDefault="003E0605" w:rsidP="00035475">
      <w:pPr>
        <w:pStyle w:val="Geenafstand"/>
        <w:ind w:left="705" w:hanging="705"/>
      </w:pPr>
      <w:r>
        <w:t>2.</w:t>
      </w:r>
      <w:r w:rsidR="00035475">
        <w:tab/>
      </w:r>
      <w:r w:rsidR="00F5358C">
        <w:t>De OVL nodigt de leerlingenraad uit om ideeën te opperen om iets aan te schaf</w:t>
      </w:r>
      <w:r w:rsidR="00C641EB">
        <w:t>fen voor de school als cadeau</w:t>
      </w:r>
      <w:r w:rsidR="00F5358C">
        <w:t xml:space="preserve"> . De OVL wil hiermee laten blijken het bestaan van de leerlingenraad te onderstrepen. Ideeën vanuit de leerlingenraad:</w:t>
      </w:r>
      <w:r>
        <w:t xml:space="preserve"> kunstgras</w:t>
      </w:r>
      <w:r w:rsidR="00F5358C">
        <w:t xml:space="preserve">, </w:t>
      </w:r>
      <w:r>
        <w:t>basketbalnet</w:t>
      </w:r>
      <w:r w:rsidR="00F5358C">
        <w:t xml:space="preserve">, nog </w:t>
      </w:r>
      <w:r w:rsidR="00C641EB">
        <w:t xml:space="preserve"> </w:t>
      </w:r>
      <w:r w:rsidR="00F5358C">
        <w:t>1 of 2 duikelrekken. In ieder geval zou de leerlingenraad</w:t>
      </w:r>
      <w:r w:rsidR="00C641EB">
        <w:t xml:space="preserve"> graag</w:t>
      </w:r>
      <w:r w:rsidR="00F5358C">
        <w:t xml:space="preserve"> iets willen voor op de speelplaats.</w:t>
      </w:r>
    </w:p>
    <w:p w:rsidR="00F5358C" w:rsidRDefault="00F5358C" w:rsidP="00F5358C">
      <w:pPr>
        <w:pStyle w:val="Geenafstand"/>
      </w:pPr>
    </w:p>
    <w:p w:rsidR="003E0605" w:rsidRDefault="003E0605" w:rsidP="00E16901">
      <w:pPr>
        <w:ind w:left="705" w:hanging="705"/>
      </w:pPr>
      <w:r>
        <w:t>3.</w:t>
      </w:r>
      <w:r w:rsidR="00F5358C">
        <w:t xml:space="preserve"> </w:t>
      </w:r>
      <w:r w:rsidR="00035475">
        <w:tab/>
      </w:r>
      <w:r w:rsidR="00F5358C">
        <w:t>Juf Karin vraa</w:t>
      </w:r>
      <w:r w:rsidR="009314D9">
        <w:t>gt aan de leerlingenraad om eventuele andere ideeën voor 10 mei</w:t>
      </w:r>
      <w:r w:rsidR="00207B41">
        <w:t xml:space="preserve"> </w:t>
      </w:r>
      <w:r w:rsidR="00E16901">
        <w:t>bij haar kenbaar te maken</w:t>
      </w:r>
      <w:r w:rsidR="009314D9">
        <w:t>.</w:t>
      </w:r>
    </w:p>
    <w:p w:rsidR="003E0605" w:rsidRDefault="009314D9" w:rsidP="00A66FCF">
      <w:pPr>
        <w:ind w:left="705" w:hanging="705"/>
      </w:pPr>
      <w:r>
        <w:t xml:space="preserve">4. </w:t>
      </w:r>
      <w:r w:rsidR="00035475">
        <w:tab/>
      </w:r>
      <w:r>
        <w:t>Juf Kari</w:t>
      </w:r>
      <w:r w:rsidR="003E0605">
        <w:t xml:space="preserve">n </w:t>
      </w:r>
      <w:r>
        <w:t>vraagt</w:t>
      </w:r>
      <w:r w:rsidR="003E0605">
        <w:t xml:space="preserve"> Frans </w:t>
      </w:r>
      <w:r>
        <w:t>het kapotte wieltje te</w:t>
      </w:r>
      <w:r w:rsidR="003E0605">
        <w:t xml:space="preserve"> maken van de papierbak</w:t>
      </w:r>
      <w:r w:rsidR="00A66FCF">
        <w:t>. Papierbak is nu lastig te verplaatsen.</w:t>
      </w:r>
    </w:p>
    <w:p w:rsidR="003E0605" w:rsidRDefault="003E0605" w:rsidP="00035475">
      <w:pPr>
        <w:ind w:left="705" w:hanging="705"/>
      </w:pPr>
      <w:r>
        <w:t xml:space="preserve">5. </w:t>
      </w:r>
      <w:r w:rsidR="00035475">
        <w:tab/>
      </w:r>
      <w:r w:rsidR="006D4C3F">
        <w:t>Voortzetting van de p</w:t>
      </w:r>
      <w:r w:rsidR="009314D9">
        <w:t>leinwacht d</w:t>
      </w:r>
      <w:r w:rsidR="006D4C3F">
        <w:t>oor leerlingen van groep 7 en 8?</w:t>
      </w:r>
      <w:r w:rsidR="009314D9">
        <w:t xml:space="preserve"> De leerlingenraad vindt dit een moeilijk </w:t>
      </w:r>
      <w:r w:rsidR="006D4C3F">
        <w:t>punt. De helft van de leerlingraad</w:t>
      </w:r>
      <w:r w:rsidR="009314D9">
        <w:t xml:space="preserve"> vindt dat de pleinwacht verplicht moet worden voor alle leerlingen van groep 7 en 8, de andere helft stemt hier niet mee in. Juf Karin overlegt met juf Ilse hoe we hiermee verder gaan.</w:t>
      </w:r>
      <w:r>
        <w:t xml:space="preserve"> </w:t>
      </w:r>
    </w:p>
    <w:p w:rsidR="003E0605" w:rsidRDefault="00035475" w:rsidP="00035475">
      <w:pPr>
        <w:ind w:left="705" w:hanging="705"/>
      </w:pPr>
      <w:r>
        <w:t>6.</w:t>
      </w:r>
      <w:r>
        <w:tab/>
      </w:r>
      <w:r w:rsidR="009314D9">
        <w:t xml:space="preserve">De leerlingenraad </w:t>
      </w:r>
      <w:r>
        <w:t xml:space="preserve">geeft aan het over het algemeen prettig te hebben gevonden om te mogen deelnemen aan de ‘oudergesprekken” en het  niet als spannend te hebben ervaren. De leerlingen </w:t>
      </w:r>
      <w:r w:rsidR="009314D9">
        <w:t>gaat nad</w:t>
      </w:r>
      <w:r w:rsidR="003E0605">
        <w:t>enk</w:t>
      </w:r>
      <w:r w:rsidR="009314D9">
        <w:t>en na over een andere naam voor ouder</w:t>
      </w:r>
      <w:r w:rsidR="003E0605">
        <w:t>avond</w:t>
      </w:r>
      <w:r>
        <w:t>/oudergesprekken. De benaming klopt nu niet meer immers ook de leerlingen zijn gesprekspartner.</w:t>
      </w:r>
    </w:p>
    <w:p w:rsidR="003E0605" w:rsidRDefault="003E0605" w:rsidP="007D7DBA">
      <w:pPr>
        <w:ind w:left="705" w:hanging="705"/>
      </w:pPr>
      <w:r>
        <w:t>7.</w:t>
      </w:r>
      <w:r w:rsidR="005D74C2">
        <w:tab/>
      </w:r>
      <w:r w:rsidR="009314D9">
        <w:t xml:space="preserve">Woensdag </w:t>
      </w:r>
      <w:r>
        <w:t xml:space="preserve">15 juni </w:t>
      </w:r>
      <w:r w:rsidR="007D7DBA">
        <w:t>is de volgende</w:t>
      </w:r>
      <w:r>
        <w:t xml:space="preserve"> leerlingenraad om 10.45 tot 12.00</w:t>
      </w:r>
      <w:r w:rsidR="009314D9">
        <w:t xml:space="preserve"> uur</w:t>
      </w:r>
      <w:r>
        <w:t xml:space="preserve">. </w:t>
      </w:r>
      <w:r w:rsidR="007D7DBA">
        <w:t>Tevens is dit de laatste leerlingenraad van dit schooljaar.</w:t>
      </w:r>
    </w:p>
    <w:p w:rsidR="000875D4" w:rsidRDefault="000875D4" w:rsidP="003E0605"/>
    <w:p w:rsidR="000875D4" w:rsidRDefault="000875D4" w:rsidP="003E0605">
      <w:r>
        <w:t>Notulist: Sven</w:t>
      </w:r>
    </w:p>
    <w:p w:rsidR="003E0605" w:rsidRDefault="003E0605" w:rsidP="003E0605">
      <w:pPr>
        <w:pStyle w:val="Geenafstand"/>
        <w:jc w:val="center"/>
      </w:pPr>
    </w:p>
    <w:sectPr w:rsidR="003E0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605"/>
    <w:rsid w:val="00035475"/>
    <w:rsid w:val="000875D4"/>
    <w:rsid w:val="00207B41"/>
    <w:rsid w:val="0023167F"/>
    <w:rsid w:val="003E0605"/>
    <w:rsid w:val="0045149A"/>
    <w:rsid w:val="005D74C2"/>
    <w:rsid w:val="006D4C3F"/>
    <w:rsid w:val="007D7DBA"/>
    <w:rsid w:val="008E2650"/>
    <w:rsid w:val="009314D9"/>
    <w:rsid w:val="00A66FCF"/>
    <w:rsid w:val="00C641EB"/>
    <w:rsid w:val="00E16901"/>
    <w:rsid w:val="00E8495E"/>
    <w:rsid w:val="00F5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E060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E0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E0605"/>
    <w:rPr>
      <w:rFonts w:ascii="Tahoma" w:hAnsi="Tahoma" w:cs="Tahoma"/>
      <w:sz w:val="16"/>
      <w:szCs w:val="16"/>
    </w:rPr>
  </w:style>
  <w:style w:type="paragraph" w:styleId="Geenafstand">
    <w:name w:val="No Spacing"/>
    <w:uiPriority w:val="1"/>
    <w:qFormat/>
    <w:rsid w:val="003E0605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3E06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E060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E0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E0605"/>
    <w:rPr>
      <w:rFonts w:ascii="Tahoma" w:hAnsi="Tahoma" w:cs="Tahoma"/>
      <w:sz w:val="16"/>
      <w:szCs w:val="16"/>
    </w:rPr>
  </w:style>
  <w:style w:type="paragraph" w:styleId="Geenafstand">
    <w:name w:val="No Spacing"/>
    <w:uiPriority w:val="1"/>
    <w:qFormat/>
    <w:rsid w:val="003E0605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3E06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72DD98.dotm</Template>
  <TotalTime>1</TotalTime>
  <Pages>1</Pages>
  <Words>261</Words>
  <Characters>1441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1699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Schoor, van de, Karin</dc:creator>
  <cp:lastModifiedBy>Monique Luijten</cp:lastModifiedBy>
  <cp:revision>2</cp:revision>
  <cp:lastPrinted>2016-06-08T07:38:00Z</cp:lastPrinted>
  <dcterms:created xsi:type="dcterms:W3CDTF">2016-06-10T13:38:00Z</dcterms:created>
  <dcterms:modified xsi:type="dcterms:W3CDTF">2016-06-10T13:38:00Z</dcterms:modified>
</cp:coreProperties>
</file>