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368" w:rsidRDefault="00880368" w:rsidP="00880368">
      <w:pPr>
        <w:pStyle w:val="Geenafstand"/>
        <w:jc w:val="center"/>
      </w:pPr>
      <w:bookmarkStart w:id="0" w:name="_GoBack"/>
      <w:bookmarkEnd w:id="0"/>
      <w:r>
        <w:rPr>
          <w:noProof/>
          <w:lang w:eastAsia="nl-NL"/>
        </w:rPr>
        <w:drawing>
          <wp:inline distT="0" distB="0" distL="0" distR="0">
            <wp:extent cx="3639787" cy="1873706"/>
            <wp:effectExtent l="0" t="0" r="0" b="0"/>
            <wp:docPr id="1" name="Afbeelding 1" descr="N:\Zonnehof\Docenten\LEERLINGENRAAD\afbeelding leerlingenraa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Zonnehof\Docenten\LEERLINGENRAAD\afbeelding leerlingenraad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5516" cy="187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0368" w:rsidRDefault="00880368" w:rsidP="00880368">
      <w:pPr>
        <w:pStyle w:val="Lijstalinea"/>
      </w:pPr>
    </w:p>
    <w:p w:rsidR="00880368" w:rsidRDefault="00880368" w:rsidP="00880368">
      <w:pPr>
        <w:pStyle w:val="Lijstalinea"/>
      </w:pPr>
      <w:r>
        <w:t>Verslag eerste leerlingenraad schooljaar 2015-2016 op donderdag 15 oktober 2015</w:t>
      </w:r>
    </w:p>
    <w:p w:rsidR="00880368" w:rsidRDefault="00880368" w:rsidP="00880368">
      <w:pPr>
        <w:pStyle w:val="Lijstalinea"/>
      </w:pPr>
    </w:p>
    <w:p w:rsidR="009E304E" w:rsidRPr="00C16354" w:rsidRDefault="00DA4BEE" w:rsidP="00DA4BEE">
      <w:pPr>
        <w:pStyle w:val="Lijstalinea"/>
        <w:numPr>
          <w:ilvl w:val="0"/>
          <w:numId w:val="1"/>
        </w:numPr>
      </w:pPr>
      <w:r w:rsidRPr="00C16354">
        <w:t>De namen van de leerlingenraad</w:t>
      </w:r>
      <w:r w:rsidR="00835BF2">
        <w:t xml:space="preserve"> van schooljaar 2015-2016</w:t>
      </w:r>
      <w:r w:rsidRPr="00C16354">
        <w:t>: Sven</w:t>
      </w:r>
      <w:r w:rsidR="00880368" w:rsidRPr="00C16354">
        <w:t>,</w:t>
      </w:r>
      <w:r w:rsidRPr="00C16354">
        <w:t>Tom</w:t>
      </w:r>
      <w:r w:rsidR="00880368" w:rsidRPr="00C16354">
        <w:t>,</w:t>
      </w:r>
      <w:r w:rsidRPr="00C16354">
        <w:t>Jur</w:t>
      </w:r>
      <w:r w:rsidR="00880368" w:rsidRPr="00C16354">
        <w:t>,</w:t>
      </w:r>
      <w:r w:rsidRPr="00C16354">
        <w:t>Renske</w:t>
      </w:r>
      <w:r w:rsidR="00880368" w:rsidRPr="00C16354">
        <w:t>,</w:t>
      </w:r>
      <w:r w:rsidRPr="00C16354">
        <w:t>Isa</w:t>
      </w:r>
      <w:r w:rsidR="00880368" w:rsidRPr="00C16354">
        <w:t>,</w:t>
      </w:r>
      <w:r w:rsidRPr="00C16354">
        <w:t>Mi</w:t>
      </w:r>
      <w:r w:rsidR="008C0DE0" w:rsidRPr="00C16354">
        <w:t>c</w:t>
      </w:r>
      <w:r w:rsidRPr="00C16354">
        <w:t>k</w:t>
      </w:r>
      <w:r w:rsidR="00880368" w:rsidRPr="00C16354">
        <w:t xml:space="preserve">,Siem </w:t>
      </w:r>
      <w:r w:rsidRPr="00C16354">
        <w:t>en Marit.</w:t>
      </w:r>
    </w:p>
    <w:p w:rsidR="00DA4BEE" w:rsidRPr="00C16354" w:rsidRDefault="00DA4BEE" w:rsidP="00DA4BEE">
      <w:pPr>
        <w:pStyle w:val="Lijstalinea"/>
        <w:numPr>
          <w:ilvl w:val="0"/>
          <w:numId w:val="1"/>
        </w:numPr>
      </w:pPr>
      <w:r w:rsidRPr="00C16354">
        <w:t>Verkiezingen voor de voorzitter is geworden : Renske.</w:t>
      </w:r>
    </w:p>
    <w:p w:rsidR="00880368" w:rsidRDefault="00DA4BEE" w:rsidP="00C16354">
      <w:pPr>
        <w:pStyle w:val="Lijstalinea"/>
        <w:numPr>
          <w:ilvl w:val="0"/>
          <w:numId w:val="1"/>
        </w:numPr>
      </w:pPr>
      <w:r w:rsidRPr="00C16354">
        <w:t>Verkiezingen voor de notulist is geworden : Sven.</w:t>
      </w:r>
    </w:p>
    <w:p w:rsidR="00835BF2" w:rsidRDefault="00835BF2" w:rsidP="00C16354">
      <w:pPr>
        <w:pStyle w:val="Lijstalinea"/>
        <w:numPr>
          <w:ilvl w:val="0"/>
          <w:numId w:val="1"/>
        </w:numPr>
      </w:pPr>
      <w:r>
        <w:t>Namens team is juf Karin aanwezig.</w:t>
      </w:r>
    </w:p>
    <w:p w:rsidR="00C16354" w:rsidRPr="00C16354" w:rsidRDefault="00C16354" w:rsidP="00C16354">
      <w:pPr>
        <w:pStyle w:val="Lijstalinea"/>
      </w:pPr>
    </w:p>
    <w:p w:rsidR="007D1B40" w:rsidRPr="00C16354" w:rsidRDefault="00880368" w:rsidP="00C16354">
      <w:pPr>
        <w:pStyle w:val="Lijstalinea"/>
        <w:numPr>
          <w:ilvl w:val="0"/>
          <w:numId w:val="1"/>
        </w:numPr>
        <w:spacing w:before="240" w:after="0" w:line="240" w:lineRule="auto"/>
        <w:jc w:val="both"/>
      </w:pPr>
      <w:r w:rsidRPr="00C16354">
        <w:t>Groep 7/8 bespreken pleinwacht.</w:t>
      </w:r>
      <w:r w:rsidR="009E304E" w:rsidRPr="00C16354">
        <w:t xml:space="preserve"> Jur </w:t>
      </w:r>
      <w:r w:rsidRPr="00C16354">
        <w:t xml:space="preserve">gaat in zijn groep navragen hoe kinderen hier tegenover staan. Vinden kinderen het prettig als iemand van groep 7/8 de pleinwacht heeft? Wat moet je doen als je pleinwacht bent? </w:t>
      </w:r>
    </w:p>
    <w:p w:rsidR="007D1B40" w:rsidRPr="00C16354" w:rsidRDefault="007D1B40" w:rsidP="007D1B40">
      <w:pPr>
        <w:pStyle w:val="Lijstalinea"/>
        <w:numPr>
          <w:ilvl w:val="0"/>
          <w:numId w:val="1"/>
        </w:numPr>
      </w:pPr>
      <w:r w:rsidRPr="00C16354">
        <w:t>Juf Margo doet navraag bij projectontwikkelaar naar mogelijkheid om grasveldje achter school te mogen gebruiken als speelveld door leerlingen.</w:t>
      </w:r>
    </w:p>
    <w:p w:rsidR="007C7B36" w:rsidRPr="00C16354" w:rsidRDefault="00880368" w:rsidP="00DA4BEE">
      <w:pPr>
        <w:pStyle w:val="Lijstalinea"/>
        <w:numPr>
          <w:ilvl w:val="0"/>
          <w:numId w:val="1"/>
        </w:numPr>
      </w:pPr>
      <w:r w:rsidRPr="00C16354">
        <w:t>Renske,</w:t>
      </w:r>
      <w:r w:rsidR="009E304E" w:rsidRPr="00C16354">
        <w:t>Marit</w:t>
      </w:r>
      <w:r w:rsidRPr="00C16354">
        <w:t xml:space="preserve"> en Mick maken een</w:t>
      </w:r>
      <w:r w:rsidR="009E304E" w:rsidRPr="00C16354">
        <w:t xml:space="preserve"> poster</w:t>
      </w:r>
      <w:r w:rsidRPr="00C16354">
        <w:t xml:space="preserve"> over de leerlingenraad. Deze poster proberen ze af te hebben uiterlijk</w:t>
      </w:r>
      <w:r w:rsidR="007C7B36" w:rsidRPr="00C16354">
        <w:t xml:space="preserve"> 26 november.</w:t>
      </w:r>
    </w:p>
    <w:p w:rsidR="009E304E" w:rsidRPr="00C16354" w:rsidRDefault="009E304E" w:rsidP="00DA4BEE">
      <w:pPr>
        <w:pStyle w:val="Lijstalinea"/>
        <w:numPr>
          <w:ilvl w:val="0"/>
          <w:numId w:val="1"/>
        </w:numPr>
      </w:pPr>
      <w:r w:rsidRPr="00C16354">
        <w:t>Siem en Isa</w:t>
      </w:r>
      <w:r w:rsidR="00880368" w:rsidRPr="00C16354">
        <w:t xml:space="preserve"> maken een nieuwe ideeënbus, uiterlijk</w:t>
      </w:r>
      <w:r w:rsidRPr="00C16354">
        <w:t xml:space="preserve"> 26 </w:t>
      </w:r>
      <w:r w:rsidR="007C7B36" w:rsidRPr="00C16354">
        <w:t>november</w:t>
      </w:r>
      <w:r w:rsidRPr="00C16354">
        <w:t xml:space="preserve"> </w:t>
      </w:r>
      <w:r w:rsidR="007D1B40" w:rsidRPr="00C16354">
        <w:t>moet deze af zijn.</w:t>
      </w:r>
      <w:r w:rsidRPr="00C16354">
        <w:t xml:space="preserve"> </w:t>
      </w:r>
      <w:r w:rsidR="007D1B40" w:rsidRPr="00C16354">
        <w:t xml:space="preserve"> </w:t>
      </w:r>
    </w:p>
    <w:p w:rsidR="009E304E" w:rsidRPr="00C16354" w:rsidRDefault="007C7B36" w:rsidP="00DA4BEE">
      <w:pPr>
        <w:pStyle w:val="Lijstalinea"/>
        <w:numPr>
          <w:ilvl w:val="0"/>
          <w:numId w:val="1"/>
        </w:numPr>
      </w:pPr>
      <w:r w:rsidRPr="00C16354">
        <w:t>Ideeënbus</w:t>
      </w:r>
      <w:r w:rsidR="009E304E" w:rsidRPr="00C16354">
        <w:t xml:space="preserve"> laten zien in de klas en uitleg geven</w:t>
      </w:r>
      <w:r w:rsidR="007D1B40" w:rsidRPr="00C16354">
        <w:t xml:space="preserve"> door makers</w:t>
      </w:r>
      <w:r w:rsidR="009E304E" w:rsidRPr="00C16354">
        <w:t>.</w:t>
      </w:r>
    </w:p>
    <w:p w:rsidR="009E304E" w:rsidRPr="00C16354" w:rsidRDefault="009E304E" w:rsidP="00DA4BEE">
      <w:pPr>
        <w:pStyle w:val="Lijstalinea"/>
        <w:numPr>
          <w:ilvl w:val="0"/>
          <w:numId w:val="1"/>
        </w:numPr>
      </w:pPr>
      <w:r w:rsidRPr="00C16354">
        <w:t>Posters laten zien in klas en uitleg geven</w:t>
      </w:r>
      <w:r w:rsidR="007D1B40" w:rsidRPr="00C16354">
        <w:t xml:space="preserve"> door makers</w:t>
      </w:r>
      <w:r w:rsidRPr="00C16354">
        <w:t xml:space="preserve">. </w:t>
      </w:r>
    </w:p>
    <w:p w:rsidR="00880368" w:rsidRPr="00C16354" w:rsidRDefault="008C0DE0" w:rsidP="00DA4BEE">
      <w:pPr>
        <w:pStyle w:val="Lijstalinea"/>
        <w:numPr>
          <w:ilvl w:val="0"/>
          <w:numId w:val="1"/>
        </w:numPr>
      </w:pPr>
      <w:r w:rsidRPr="00C16354">
        <w:t xml:space="preserve">Renske </w:t>
      </w:r>
      <w:r w:rsidR="007D1B40" w:rsidRPr="00C16354">
        <w:t>maakt 2 december de ideeënbus leeg, zodat we daarna de agenda kunnen maken.</w:t>
      </w:r>
    </w:p>
    <w:p w:rsidR="008C0DE0" w:rsidRPr="00C16354" w:rsidRDefault="007D1B40" w:rsidP="00DA4BEE">
      <w:pPr>
        <w:pStyle w:val="Lijstalinea"/>
        <w:numPr>
          <w:ilvl w:val="0"/>
          <w:numId w:val="1"/>
        </w:numPr>
      </w:pPr>
      <w:r w:rsidRPr="00C16354">
        <w:t>Alle leden van de leerlingenraad nemen volgende keer hun eigen a</w:t>
      </w:r>
      <w:r w:rsidR="00880368" w:rsidRPr="00C16354">
        <w:t xml:space="preserve">genda </w:t>
      </w:r>
      <w:r w:rsidRPr="00C16354">
        <w:t>mee. Dit is makkelijk met maken van afspraken.</w:t>
      </w:r>
    </w:p>
    <w:p w:rsidR="007D1B40" w:rsidRPr="00C16354" w:rsidRDefault="007D1B40" w:rsidP="00DA4BEE">
      <w:pPr>
        <w:pStyle w:val="Lijstalinea"/>
        <w:numPr>
          <w:ilvl w:val="0"/>
          <w:numId w:val="1"/>
        </w:numPr>
      </w:pPr>
      <w:r w:rsidRPr="00C16354">
        <w:t>Sven mailt het verslag naar juf Karin</w:t>
      </w:r>
    </w:p>
    <w:p w:rsidR="007D1B40" w:rsidRPr="00C16354" w:rsidRDefault="007D1B40" w:rsidP="00DA4BEE">
      <w:pPr>
        <w:pStyle w:val="Lijstalinea"/>
        <w:numPr>
          <w:ilvl w:val="0"/>
          <w:numId w:val="1"/>
        </w:numPr>
      </w:pPr>
      <w:r w:rsidRPr="00C16354">
        <w:t>Renske mailt de mailadressen van alle leden naar juf Karin</w:t>
      </w:r>
    </w:p>
    <w:p w:rsidR="007D1B40" w:rsidRPr="00C16354" w:rsidRDefault="007D1B40" w:rsidP="00DA4BEE">
      <w:pPr>
        <w:pStyle w:val="Lijstalinea"/>
        <w:numPr>
          <w:ilvl w:val="0"/>
          <w:numId w:val="1"/>
        </w:numPr>
      </w:pPr>
      <w:r w:rsidRPr="00C16354">
        <w:t xml:space="preserve">Donderdag </w:t>
      </w:r>
      <w:r w:rsidR="001F1228">
        <w:t xml:space="preserve"> </w:t>
      </w:r>
      <w:r w:rsidRPr="00C16354">
        <w:t>5 november kijken Renske en juf Karin het verslag na en daarna komt het op de website, wordt het gemaild naar alle leden en de leerkrachten.</w:t>
      </w:r>
    </w:p>
    <w:p w:rsidR="007D1B40" w:rsidRPr="00C16354" w:rsidRDefault="007D1B40" w:rsidP="00DA4BEE">
      <w:pPr>
        <w:pStyle w:val="Lijstalinea"/>
        <w:numPr>
          <w:ilvl w:val="0"/>
          <w:numId w:val="1"/>
        </w:numPr>
      </w:pPr>
      <w:r w:rsidRPr="00C16354">
        <w:t>Volgende leerlingenraad is dinsdag 8 december om 14.00 uur in de teamkamer.</w:t>
      </w:r>
    </w:p>
    <w:p w:rsidR="007D1B40" w:rsidRPr="00C16354" w:rsidRDefault="007D1B40" w:rsidP="00DA4BEE">
      <w:pPr>
        <w:pStyle w:val="Lijstalinea"/>
        <w:numPr>
          <w:ilvl w:val="0"/>
          <w:numId w:val="1"/>
        </w:numPr>
      </w:pPr>
      <w:r w:rsidRPr="00C16354">
        <w:t xml:space="preserve">Alle leden vonden de eerste leerlingenraad leuk en </w:t>
      </w:r>
      <w:r w:rsidR="000D6B7F">
        <w:t xml:space="preserve">sommigen vonden het </w:t>
      </w:r>
      <w:r w:rsidRPr="00C16354">
        <w:t>een beetje spannend.</w:t>
      </w:r>
    </w:p>
    <w:p w:rsidR="007D1B40" w:rsidRPr="00C16354" w:rsidRDefault="007D1B40" w:rsidP="007D1B40">
      <w:r w:rsidRPr="00C16354">
        <w:t>Notulist: Sven</w:t>
      </w:r>
    </w:p>
    <w:sectPr w:rsidR="007D1B40" w:rsidRPr="00C163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4C229A"/>
    <w:multiLevelType w:val="hybridMultilevel"/>
    <w:tmpl w:val="7D28DB6C"/>
    <w:lvl w:ilvl="0" w:tplc="B5D05AB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4BEE"/>
    <w:rsid w:val="000D6B7F"/>
    <w:rsid w:val="001F1228"/>
    <w:rsid w:val="007C7B36"/>
    <w:rsid w:val="007D1B40"/>
    <w:rsid w:val="00835BF2"/>
    <w:rsid w:val="00880368"/>
    <w:rsid w:val="008C0DE0"/>
    <w:rsid w:val="009E304E"/>
    <w:rsid w:val="00A07889"/>
    <w:rsid w:val="00AE239D"/>
    <w:rsid w:val="00B809C2"/>
    <w:rsid w:val="00C16354"/>
    <w:rsid w:val="00D53299"/>
    <w:rsid w:val="00DA4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DA4BEE"/>
    <w:pPr>
      <w:ind w:left="720"/>
      <w:contextualSpacing/>
    </w:pPr>
  </w:style>
  <w:style w:type="paragraph" w:styleId="Geenafstand">
    <w:name w:val="No Spacing"/>
    <w:uiPriority w:val="1"/>
    <w:qFormat/>
    <w:rsid w:val="00880368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8803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803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DA4BEE"/>
    <w:pPr>
      <w:ind w:left="720"/>
      <w:contextualSpacing/>
    </w:pPr>
  </w:style>
  <w:style w:type="paragraph" w:styleId="Geenafstand">
    <w:name w:val="No Spacing"/>
    <w:uiPriority w:val="1"/>
    <w:qFormat/>
    <w:rsid w:val="00880368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8803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803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BDB7AE6F</Template>
  <TotalTime>0</TotalTime>
  <Pages>1</Pages>
  <Words>252</Words>
  <Characters>1386</Characters>
  <Application>Microsoft Office Word</Application>
  <DocSecurity>4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Systeembeheer</Company>
  <LinksUpToDate>false</LinksUpToDate>
  <CharactersWithSpaces>1635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Beijes, Sven</dc:creator>
  <cp:lastModifiedBy>Monique Luijten</cp:lastModifiedBy>
  <cp:revision>2</cp:revision>
  <cp:lastPrinted>2015-11-05T09:10:00Z</cp:lastPrinted>
  <dcterms:created xsi:type="dcterms:W3CDTF">2015-11-13T14:45:00Z</dcterms:created>
  <dcterms:modified xsi:type="dcterms:W3CDTF">2015-11-13T14:45:00Z</dcterms:modified>
</cp:coreProperties>
</file>